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3E" w:rsidRPr="00B36514" w:rsidRDefault="0042713E">
      <w:pPr>
        <w:rPr>
          <w:sz w:val="28"/>
          <w:szCs w:val="28"/>
        </w:rPr>
      </w:pPr>
      <w:r w:rsidRPr="00B36514">
        <w:rPr>
          <w:rFonts w:hint="eastAsia"/>
          <w:sz w:val="28"/>
          <w:szCs w:val="28"/>
        </w:rPr>
        <w:t>附件</w:t>
      </w:r>
      <w:r w:rsidRPr="00B36514">
        <w:rPr>
          <w:sz w:val="28"/>
          <w:szCs w:val="28"/>
        </w:rPr>
        <w:t xml:space="preserve">1 </w:t>
      </w:r>
    </w:p>
    <w:p w:rsidR="0042713E" w:rsidRDefault="0042713E"/>
    <w:p w:rsidR="0042713E" w:rsidRDefault="0042713E" w:rsidP="00630DA5">
      <w:pPr>
        <w:jc w:val="center"/>
        <w:rPr>
          <w:b/>
          <w:sz w:val="44"/>
          <w:szCs w:val="44"/>
        </w:rPr>
      </w:pPr>
      <w:r w:rsidRPr="00630DA5">
        <w:rPr>
          <w:rFonts w:hint="eastAsia"/>
          <w:b/>
          <w:sz w:val="44"/>
          <w:szCs w:val="44"/>
        </w:rPr>
        <w:t>宣传教育材料登记表</w:t>
      </w:r>
    </w:p>
    <w:tbl>
      <w:tblPr>
        <w:tblW w:w="90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青少年防艾手册</w:t>
            </w:r>
          </w:p>
        </w:tc>
      </w:tr>
      <w:tr w:rsidR="0042713E" w:rsidRPr="00D85545" w:rsidTr="00D85545">
        <w:trPr>
          <w:trHeight w:val="70"/>
        </w:trPr>
        <w:tc>
          <w:tcPr>
            <w:tcW w:w="1535" w:type="dxa"/>
            <w:vMerge w:val="restart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材料形式</w:t>
            </w:r>
            <w:r w:rsidRPr="00D85545"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海报</w:t>
            </w:r>
          </w:p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sz w:val="24"/>
                <w:szCs w:val="24"/>
              </w:rPr>
              <w:t>/</w:t>
            </w:r>
            <w:r w:rsidRPr="00D85545"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宣传册</w:t>
            </w:r>
          </w:p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sz w:val="24"/>
                <w:szCs w:val="24"/>
              </w:rPr>
              <w:t>/</w:t>
            </w:r>
            <w:r w:rsidRPr="00D85545">
              <w:rPr>
                <w:rFonts w:hint="eastAsia"/>
                <w:sz w:val="24"/>
                <w:szCs w:val="24"/>
              </w:rPr>
              <w:t>折页</w:t>
            </w:r>
          </w:p>
        </w:tc>
        <w:tc>
          <w:tcPr>
            <w:tcW w:w="1218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42713E" w:rsidRPr="00D85545" w:rsidTr="00D85545">
        <w:tc>
          <w:tcPr>
            <w:tcW w:w="1535" w:type="dxa"/>
            <w:vMerge/>
          </w:tcPr>
          <w:p w:rsidR="0042713E" w:rsidRPr="00D85545" w:rsidRDefault="0042713E" w:rsidP="00D855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 w:rsidR="0042713E" w:rsidRPr="00D85545" w:rsidTr="00D85545">
        <w:tc>
          <w:tcPr>
            <w:tcW w:w="1535" w:type="dxa"/>
            <w:vMerge/>
          </w:tcPr>
          <w:p w:rsidR="0042713E" w:rsidRPr="00D85545" w:rsidRDefault="0042713E" w:rsidP="00D855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</w:p>
        </w:tc>
      </w:tr>
      <w:tr w:rsidR="0042713E" w:rsidRPr="00D85545" w:rsidTr="00D85545">
        <w:trPr>
          <w:trHeight w:val="422"/>
        </w:trPr>
        <w:tc>
          <w:tcPr>
            <w:tcW w:w="1535" w:type="dxa"/>
            <w:vMerge/>
          </w:tcPr>
          <w:p w:rsidR="0042713E" w:rsidRPr="00D85545" w:rsidRDefault="0042713E" w:rsidP="00D855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42713E" w:rsidRPr="00D85545" w:rsidRDefault="0042713E" w:rsidP="00D85545">
            <w:pPr>
              <w:jc w:val="center"/>
              <w:rPr>
                <w:sz w:val="24"/>
                <w:szCs w:val="24"/>
              </w:rPr>
            </w:pPr>
            <w:r w:rsidRPr="00D85545"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</w:p>
        </w:tc>
      </w:tr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D85545">
              <w:rPr>
                <w:rFonts w:hint="eastAsia"/>
                <w:sz w:val="28"/>
                <w:szCs w:val="28"/>
              </w:rPr>
              <w:t>年</w:t>
            </w:r>
          </w:p>
        </w:tc>
      </w:tr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青少年</w:t>
            </w:r>
          </w:p>
        </w:tc>
      </w:tr>
      <w:tr w:rsidR="0042713E" w:rsidRPr="00D85545" w:rsidTr="00D85545">
        <w:tc>
          <w:tcPr>
            <w:tcW w:w="1535" w:type="dxa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  <w:r w:rsidRPr="00D85545"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 w:rsidR="0042713E" w:rsidRPr="00D85545" w:rsidRDefault="0042713E" w:rsidP="00D8554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2713E" w:rsidRPr="00C678A1" w:rsidRDefault="0042713E" w:rsidP="00C678A1">
      <w:pPr>
        <w:rPr>
          <w:b/>
          <w:sz w:val="44"/>
          <w:szCs w:val="44"/>
        </w:rPr>
      </w:pPr>
      <w:r w:rsidRPr="00C678A1">
        <w:rPr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>
            <v:imagedata r:id="rId6" o:title=""/>
          </v:shape>
        </w:pict>
      </w:r>
      <w:r w:rsidRPr="00C678A1">
        <w:rPr>
          <w:b/>
          <w:sz w:val="44"/>
          <w:szCs w:val="44"/>
        </w:rPr>
        <w:pict>
          <v:shape id="_x0000_i1026" type="#_x0000_t75" style="width:190.5pt;height:212.25pt">
            <v:imagedata r:id="rId7" o:title=""/>
          </v:shape>
        </w:pict>
      </w:r>
    </w:p>
    <w:sectPr w:rsidR="0042713E" w:rsidRPr="00C678A1" w:rsidSect="00E41C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2" w:right="1797" w:bottom="346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13E" w:rsidRDefault="0042713E">
      <w:r>
        <w:separator/>
      </w:r>
    </w:p>
  </w:endnote>
  <w:endnote w:type="continuationSeparator" w:id="0">
    <w:p w:rsidR="0042713E" w:rsidRDefault="004271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13E" w:rsidRDefault="0042713E">
      <w:r>
        <w:separator/>
      </w:r>
    </w:p>
  </w:footnote>
  <w:footnote w:type="continuationSeparator" w:id="0">
    <w:p w:rsidR="0042713E" w:rsidRDefault="004271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 w:rsidP="00C678A1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13E" w:rsidRDefault="0042713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DA5"/>
    <w:rsid w:val="001B5A21"/>
    <w:rsid w:val="00391C9E"/>
    <w:rsid w:val="0042713E"/>
    <w:rsid w:val="005836F1"/>
    <w:rsid w:val="00630DA5"/>
    <w:rsid w:val="007C0FBA"/>
    <w:rsid w:val="00B36514"/>
    <w:rsid w:val="00C678A1"/>
    <w:rsid w:val="00D85545"/>
    <w:rsid w:val="00E4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FB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30DA5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678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C60C6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C678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C60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28</Words>
  <Characters>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 </dc:title>
  <dc:subject/>
  <dc:creator>Windows 用户</dc:creator>
  <cp:keywords/>
  <dc:description/>
  <cp:lastModifiedBy>user</cp:lastModifiedBy>
  <cp:revision>2</cp:revision>
  <dcterms:created xsi:type="dcterms:W3CDTF">2016-11-01T07:31:00Z</dcterms:created>
  <dcterms:modified xsi:type="dcterms:W3CDTF">2016-11-01T07:31:00Z</dcterms:modified>
</cp:coreProperties>
</file>